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323D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374A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החינוך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374A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מינהל טכנולוגיות דיגיטליות 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4218B" w:rsidP="0014218B">
            <w:r>
              <w:rPr>
                <w:rFonts w:hint="cs"/>
                <w:rtl/>
              </w:rPr>
              <w:t>יוני</w:t>
            </w:r>
            <w:r w:rsidR="00D374AD">
              <w:rPr>
                <w:rFonts w:hint="cs"/>
                <w:rtl/>
              </w:rPr>
              <w:t xml:space="preserve"> 202</w:t>
            </w:r>
            <w:r>
              <w:rPr>
                <w:rFonts w:hint="cs"/>
                <w:rtl/>
              </w:rPr>
              <w:t>3</w:t>
            </w:r>
          </w:p>
        </w:tc>
      </w:tr>
    </w:tbl>
    <w:p w:rsidR="00332AFB" w:rsidRDefault="006323D5" w:rsidP="00222867">
      <w:pPr>
        <w:rPr>
          <w:rtl/>
        </w:rPr>
      </w:pPr>
    </w:p>
    <w:p w:rsidR="00222867" w:rsidRDefault="006323D5" w:rsidP="00222867">
      <w:pPr>
        <w:rPr>
          <w:rtl/>
        </w:rPr>
      </w:pPr>
    </w:p>
    <w:p w:rsidR="00222867" w:rsidRDefault="006323D5" w:rsidP="00222867">
      <w:pPr>
        <w:rPr>
          <w:rtl/>
        </w:rPr>
      </w:pPr>
    </w:p>
    <w:p w:rsidR="00222867" w:rsidRDefault="006323D5" w:rsidP="00222867">
      <w:pPr>
        <w:rPr>
          <w:rtl/>
        </w:rPr>
      </w:pPr>
    </w:p>
    <w:p w:rsidR="00222867" w:rsidRDefault="006323D5" w:rsidP="00222867">
      <w:pPr>
        <w:rPr>
          <w:rtl/>
        </w:rPr>
      </w:pPr>
    </w:p>
    <w:p w:rsidR="00222867" w:rsidRDefault="006323D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323D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D374AD">
        <w:rPr>
          <w:rFonts w:asciiTheme="minorBidi" w:hAnsiTheme="minorBidi" w:cstheme="minorBidi"/>
          <w:bCs/>
          <w:sz w:val="21"/>
          <w:szCs w:val="21"/>
          <w:u w:val="single"/>
          <w:rtl/>
        </w:rPr>
        <w:t>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6323D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0B5C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0B5C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4218B" w:rsidRDefault="001924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טריביו הי</w:t>
            </w:r>
            <w:r w:rsidR="00D374AD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 חברה לתועלת הציבור, אשר הסכימה בנות מערכת מידע ואפליקציה למשרד החינוך, לצורך תיעוד הפעילות והשעות שתלמידים משקיעים במעורבות החברתית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Tr="000B5C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4218B" w:rsidRDefault="001924F0" w:rsidP="000B5C3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החברה בנתה </w:t>
            </w:r>
            <w:r w:rsidR="000B5C3D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את המערכת 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עבור המשרד 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ללא עלות למשרד החינוך, אך ישנן </w:t>
            </w:r>
            <w:r w:rsidR="00653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גם 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עלויות עבור תחזוקה ותמיכה טכנית ותפעולית. </w:t>
            </w:r>
          </w:p>
        </w:tc>
      </w:tr>
      <w:tr w:rsidR="007548B0" w:rsidTr="000B5C3D">
        <w:trPr>
          <w:trHeight w:val="70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4218B" w:rsidRDefault="006531D4" w:rsidP="000B5C3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כ-1,000 בתי ספר ומעל 250,000 תלמידים משתמשים במערכת של טרביו מזה כ-6 שנים ו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מינהל חברה ונוער מעונין להמשיך</w:t>
            </w:r>
            <w:r w:rsidR="001924F0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374AD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להתקשר עם</w:t>
            </w:r>
            <w:r w:rsidR="001924F0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טריביו עבור תחזוקה שוטפת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ותמיכה.</w:t>
            </w:r>
          </w:p>
        </w:tc>
      </w:tr>
      <w:tr w:rsidR="007548B0" w:rsidTr="000B5C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FBC" w:rsidRPr="0014218B" w:rsidRDefault="00046FBC" w:rsidP="00046FBC">
            <w:pPr>
              <w:tabs>
                <w:tab w:val="left" w:pos="567"/>
                <w:tab w:val="left" w:pos="1134"/>
                <w:tab w:val="left" w:pos="1701"/>
                <w:tab w:val="left" w:pos="2665"/>
              </w:tabs>
              <w:spacing w:before="120"/>
              <w:ind w:left="72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המשרד שומר לעצמו את הזכות להאריך את ההתקשרות בשנתיים נוספות ו/או להרחיב את ההתקשרות ב 20%</w:t>
            </w:r>
            <w:r w:rsidRPr="0014218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046FBC" w:rsidRPr="0014218B" w:rsidRDefault="00046FB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323D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1924F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1924F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323D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323D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1924F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323D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323D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14218B" w:rsidRDefault="00046FB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טריביו </w:t>
            </w:r>
            <w:r w:rsidR="006379FD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חברה לתועלת הציבור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14218B" w:rsidRDefault="00046FB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515596013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14218B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6379FD">
              <w:rPr>
                <w:rFonts w:asciiTheme="minorBidi" w:hAnsiTheme="minorBidi" w:cstheme="minorBidi"/>
                <w:bCs/>
                <w:sz w:val="21"/>
                <w:szCs w:val="21"/>
                <w:u w:val="single"/>
                <w:rtl/>
              </w:rPr>
              <w:t>ספק יחיד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14218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14218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516,000</w:t>
            </w:r>
            <w:r w:rsidRPr="0014218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46FBC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לשנת פעילות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14218B" w:rsidRDefault="002E47BE" w:rsidP="0014218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01.0</w:t>
            </w:r>
            <w:r w:rsidR="0014218B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.202</w:t>
            </w:r>
            <w:r w:rsidR="0014218B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</w:t>
            </w:r>
            <w:r w:rsidR="0014218B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.08.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</w:t>
            </w:r>
            <w:r w:rsidR="0014218B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</w:p>
        </w:tc>
      </w:tr>
    </w:tbl>
    <w:p w:rsidR="00222867" w:rsidRPr="00AF57E9" w:rsidRDefault="006323D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323D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323D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D374AD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B7E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מדובר בשינויים על גבי מערכת אשר הספק בנה במיוחד לשימוש משרד החינוך</w:t>
            </w:r>
          </w:p>
        </w:tc>
      </w:tr>
      <w:tr w:rsidR="007548B0" w:rsidTr="00D374AD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B7EC9" w:rsidRDefault="000B7E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המערכת בבעלות הספק ולכן אין אפשרות לגורם אחר לבצע את העבודה.</w:t>
            </w:r>
          </w:p>
        </w:tc>
      </w:tr>
    </w:tbl>
    <w:p w:rsidR="00222867" w:rsidRPr="00AF57E9" w:rsidRDefault="006323D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323D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4218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מוטי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B7EC9" w:rsidP="0014218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חטיבת </w:t>
            </w:r>
            <w:r w:rsid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מרשם חינוך דיגיטלי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4218B" w:rsidP="0014218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/>
                <w:b/>
                <w:sz w:val="28"/>
                <w:szCs w:val="28"/>
                <w:rtl/>
                <w:lang w:eastAsia="he-IL"/>
              </w:rPr>
              <w:t>Ԇ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323D5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23D5" w:rsidRDefault="006323D5">
      <w:r>
        <w:separator/>
      </w:r>
    </w:p>
  </w:endnote>
  <w:endnote w:type="continuationSeparator" w:id="0">
    <w:p w:rsidR="006323D5" w:rsidRDefault="00632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531D4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531D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323D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:rsidR="00E678BB" w:rsidRPr="00354861" w:rsidRDefault="006323D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23D5" w:rsidRDefault="006323D5">
      <w:r>
        <w:separator/>
      </w:r>
    </w:p>
  </w:footnote>
  <w:footnote w:type="continuationSeparator" w:id="0">
    <w:p w:rsidR="006323D5" w:rsidRDefault="006323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323D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323D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323D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323D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323D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323D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323D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6FBC"/>
    <w:rsid w:val="000B5C3D"/>
    <w:rsid w:val="000B7EC9"/>
    <w:rsid w:val="0014218B"/>
    <w:rsid w:val="001924F0"/>
    <w:rsid w:val="002E47BE"/>
    <w:rsid w:val="00336CDD"/>
    <w:rsid w:val="006323D5"/>
    <w:rsid w:val="006379FD"/>
    <w:rsid w:val="006531D4"/>
    <w:rsid w:val="007548B0"/>
    <w:rsid w:val="008E3EFA"/>
    <w:rsid w:val="009B6B29"/>
    <w:rsid w:val="009F7FB7"/>
    <w:rsid w:val="00D374AD"/>
    <w:rsid w:val="00DE4CEA"/>
    <w:rsid w:val="00F20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ABADFF"/>
  <w15:docId w15:val="{373D3E77-80BE-40F8-B75E-5B2CE47BE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146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1F0FC82-511A-42FA-982D-8A73D6531D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141</TotalTime>
  <Pages>1</Pages>
  <Words>352</Words>
  <Characters>1765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ברוך יאיר פיש</cp:lastModifiedBy>
  <cp:revision>5</cp:revision>
  <dcterms:created xsi:type="dcterms:W3CDTF">2021-05-26T02:56:00Z</dcterms:created>
  <dcterms:modified xsi:type="dcterms:W3CDTF">2021-11-29T05:37:00Z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